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3A" w:rsidRPr="00335951" w:rsidRDefault="0014183A" w:rsidP="00F93F98">
      <w:pPr>
        <w:spacing w:after="0" w:line="240" w:lineRule="auto"/>
        <w:ind w:right="-6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Заведующему МБДОУ №71 «Кораблик</w:t>
      </w:r>
      <w:r w:rsidRPr="00335951">
        <w:rPr>
          <w:rFonts w:ascii="Times New Roman" w:hAnsi="Times New Roman"/>
          <w:sz w:val="28"/>
          <w:szCs w:val="28"/>
        </w:rPr>
        <w:t>»</w:t>
      </w:r>
    </w:p>
    <w:p w:rsidR="0014183A" w:rsidRDefault="0014183A" w:rsidP="00335951">
      <w:pPr>
        <w:spacing w:after="0" w:line="240" w:lineRule="auto"/>
        <w:ind w:right="-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Блиновой Т.В.</w:t>
      </w:r>
    </w:p>
    <w:p w:rsidR="0014183A" w:rsidRPr="00335951" w:rsidRDefault="0014183A" w:rsidP="00335951">
      <w:pPr>
        <w:spacing w:after="0" w:line="240" w:lineRule="auto"/>
        <w:ind w:right="-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от ______________________________</w:t>
      </w:r>
    </w:p>
    <w:p w:rsidR="0014183A" w:rsidRPr="00335951" w:rsidRDefault="0014183A" w:rsidP="00F93F98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Pr="00335951" w:rsidRDefault="0014183A" w:rsidP="00F93F98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Pr="00335951" w:rsidRDefault="0014183A" w:rsidP="00F93F98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Pr="00335951" w:rsidRDefault="0014183A" w:rsidP="00F93F98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Pr="00335951" w:rsidRDefault="0014183A" w:rsidP="00F93F98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Pr="00335951" w:rsidRDefault="0014183A" w:rsidP="00F93F98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Pr="00335951" w:rsidRDefault="0014183A" w:rsidP="00F93F98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Default="0014183A" w:rsidP="00F93F98">
      <w:pPr>
        <w:spacing w:after="0"/>
        <w:ind w:right="-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335951">
        <w:rPr>
          <w:rFonts w:ascii="Times New Roman" w:hAnsi="Times New Roman"/>
          <w:sz w:val="28"/>
          <w:szCs w:val="28"/>
        </w:rPr>
        <w:t>аявление.</w:t>
      </w:r>
    </w:p>
    <w:p w:rsidR="0014183A" w:rsidRDefault="0014183A" w:rsidP="00335951">
      <w:pPr>
        <w:spacing w:after="0"/>
        <w:ind w:right="-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Прошу зачислить моего/мою сына/дочь</w:t>
      </w:r>
    </w:p>
    <w:p w:rsidR="0014183A" w:rsidRDefault="0014183A" w:rsidP="00335951">
      <w:pPr>
        <w:spacing w:after="0"/>
        <w:ind w:right="-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____________________________________________,</w:t>
      </w:r>
    </w:p>
    <w:p w:rsidR="0014183A" w:rsidRDefault="0014183A" w:rsidP="00335951">
      <w:pPr>
        <w:spacing w:after="0"/>
        <w:ind w:right="-61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</w:t>
      </w:r>
      <w:r w:rsidRPr="00335951">
        <w:rPr>
          <w:rFonts w:ascii="Times New Roman" w:hAnsi="Times New Roman"/>
          <w:sz w:val="16"/>
          <w:szCs w:val="16"/>
        </w:rPr>
        <w:t>Фамилия, имя , дата рождения)</w:t>
      </w:r>
    </w:p>
    <w:p w:rsidR="0014183A" w:rsidRDefault="0014183A" w:rsidP="00335951">
      <w:pPr>
        <w:spacing w:after="0"/>
        <w:ind w:right="-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посещающего(ую) группу №______ на дополнительную образовательную услугу </w:t>
      </w:r>
    </w:p>
    <w:p w:rsidR="0014183A" w:rsidRDefault="0014183A" w:rsidP="00335951">
      <w:pPr>
        <w:spacing w:after="0"/>
        <w:ind w:right="-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«___________________________________________»</w:t>
      </w:r>
    </w:p>
    <w:p w:rsidR="0014183A" w:rsidRDefault="0014183A" w:rsidP="00335951">
      <w:pPr>
        <w:spacing w:after="0"/>
        <w:ind w:right="-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_____    ___________________ 20___ года.</w:t>
      </w:r>
    </w:p>
    <w:p w:rsidR="0014183A" w:rsidRDefault="0014183A" w:rsidP="00335951">
      <w:pPr>
        <w:spacing w:after="0"/>
        <w:ind w:right="-61"/>
        <w:rPr>
          <w:rFonts w:ascii="Times New Roman" w:hAnsi="Times New Roman"/>
          <w:sz w:val="28"/>
          <w:szCs w:val="28"/>
        </w:rPr>
      </w:pPr>
    </w:p>
    <w:p w:rsidR="0014183A" w:rsidRDefault="0014183A" w:rsidP="00335951">
      <w:pPr>
        <w:spacing w:after="0"/>
        <w:ind w:right="-61"/>
        <w:rPr>
          <w:rFonts w:ascii="Times New Roman" w:hAnsi="Times New Roman"/>
          <w:sz w:val="28"/>
          <w:szCs w:val="28"/>
        </w:rPr>
      </w:pPr>
    </w:p>
    <w:p w:rsidR="0014183A" w:rsidRDefault="0014183A" w:rsidP="00335951">
      <w:pPr>
        <w:spacing w:after="0"/>
        <w:ind w:right="-61"/>
        <w:rPr>
          <w:rFonts w:ascii="Times New Roman" w:hAnsi="Times New Roman"/>
          <w:sz w:val="28"/>
          <w:szCs w:val="28"/>
        </w:rPr>
      </w:pPr>
    </w:p>
    <w:p w:rsidR="0014183A" w:rsidRDefault="0014183A" w:rsidP="00335951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Дата_________________</w:t>
      </w:r>
    </w:p>
    <w:p w:rsidR="0014183A" w:rsidRDefault="0014183A" w:rsidP="00335951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Подпись______________</w:t>
      </w:r>
    </w:p>
    <w:p w:rsidR="0014183A" w:rsidRDefault="0014183A" w:rsidP="00335951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Default="0014183A" w:rsidP="00335951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Default="0014183A" w:rsidP="00335951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Default="0014183A" w:rsidP="00335951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Default="0014183A" w:rsidP="00335951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Default="0014183A" w:rsidP="00335951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Default="0014183A" w:rsidP="00335951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Pr="00335951" w:rsidRDefault="0014183A" w:rsidP="00335951">
      <w:pPr>
        <w:spacing w:after="0" w:line="240" w:lineRule="auto"/>
        <w:ind w:right="-6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Заведующему МБДОУ №71 «Кораблик</w:t>
      </w:r>
      <w:r w:rsidRPr="00335951">
        <w:rPr>
          <w:rFonts w:ascii="Times New Roman" w:hAnsi="Times New Roman"/>
          <w:sz w:val="28"/>
          <w:szCs w:val="28"/>
        </w:rPr>
        <w:t>»</w:t>
      </w:r>
    </w:p>
    <w:p w:rsidR="0014183A" w:rsidRDefault="0014183A" w:rsidP="00335951">
      <w:pPr>
        <w:spacing w:after="0" w:line="240" w:lineRule="auto"/>
        <w:ind w:right="-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Блиновой Т.В.</w:t>
      </w:r>
    </w:p>
    <w:p w:rsidR="0014183A" w:rsidRPr="00335951" w:rsidRDefault="0014183A" w:rsidP="00335951">
      <w:pPr>
        <w:spacing w:after="0" w:line="240" w:lineRule="auto"/>
        <w:ind w:right="-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от ______________________________</w:t>
      </w:r>
    </w:p>
    <w:p w:rsidR="0014183A" w:rsidRPr="00335951" w:rsidRDefault="0014183A" w:rsidP="00335951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Pr="00335951" w:rsidRDefault="0014183A" w:rsidP="00335951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Pr="00335951" w:rsidRDefault="0014183A" w:rsidP="00335951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Pr="00335951" w:rsidRDefault="0014183A" w:rsidP="00335951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Pr="00335951" w:rsidRDefault="0014183A" w:rsidP="00335951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Pr="00335951" w:rsidRDefault="0014183A" w:rsidP="00335951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Pr="00335951" w:rsidRDefault="0014183A" w:rsidP="00335951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p w:rsidR="0014183A" w:rsidRDefault="0014183A" w:rsidP="00335951">
      <w:pPr>
        <w:spacing w:after="0"/>
        <w:ind w:right="-6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335951">
        <w:rPr>
          <w:rFonts w:ascii="Times New Roman" w:hAnsi="Times New Roman"/>
          <w:sz w:val="28"/>
          <w:szCs w:val="28"/>
        </w:rPr>
        <w:t>аявление.</w:t>
      </w:r>
    </w:p>
    <w:p w:rsidR="0014183A" w:rsidRDefault="0014183A" w:rsidP="00335951">
      <w:pPr>
        <w:spacing w:after="0"/>
        <w:ind w:right="-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Прошу отчислить моего/мою сына/дочь</w:t>
      </w:r>
    </w:p>
    <w:p w:rsidR="0014183A" w:rsidRDefault="0014183A" w:rsidP="00335951">
      <w:pPr>
        <w:spacing w:after="0"/>
        <w:ind w:right="-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____________________________________________,</w:t>
      </w:r>
    </w:p>
    <w:p w:rsidR="0014183A" w:rsidRDefault="0014183A" w:rsidP="00335951">
      <w:pPr>
        <w:spacing w:after="0"/>
        <w:ind w:right="-61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</w:t>
      </w:r>
      <w:r w:rsidRPr="00335951">
        <w:rPr>
          <w:rFonts w:ascii="Times New Roman" w:hAnsi="Times New Roman"/>
          <w:sz w:val="16"/>
          <w:szCs w:val="16"/>
        </w:rPr>
        <w:t>Фамилия, имя , дата рождения)</w:t>
      </w:r>
    </w:p>
    <w:p w:rsidR="0014183A" w:rsidRDefault="0014183A" w:rsidP="00335951">
      <w:pPr>
        <w:spacing w:after="0"/>
        <w:ind w:right="-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посещающего(ую) группу №______ с дополнительной образовательной услуги</w:t>
      </w:r>
    </w:p>
    <w:p w:rsidR="0014183A" w:rsidRDefault="0014183A" w:rsidP="00335951">
      <w:pPr>
        <w:spacing w:after="0"/>
        <w:ind w:right="-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«___________________________________________»</w:t>
      </w:r>
    </w:p>
    <w:p w:rsidR="0014183A" w:rsidRDefault="0014183A" w:rsidP="00335951">
      <w:pPr>
        <w:spacing w:after="0"/>
        <w:ind w:right="-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_____    ___________________ 20___ года.</w:t>
      </w:r>
    </w:p>
    <w:p w:rsidR="0014183A" w:rsidRDefault="0014183A" w:rsidP="00335951">
      <w:pPr>
        <w:spacing w:after="0"/>
        <w:ind w:right="-61"/>
        <w:rPr>
          <w:rFonts w:ascii="Times New Roman" w:hAnsi="Times New Roman"/>
          <w:sz w:val="28"/>
          <w:szCs w:val="28"/>
        </w:rPr>
      </w:pPr>
    </w:p>
    <w:p w:rsidR="0014183A" w:rsidRDefault="0014183A" w:rsidP="00335951">
      <w:pPr>
        <w:spacing w:after="0"/>
        <w:ind w:right="-61"/>
        <w:rPr>
          <w:rFonts w:ascii="Times New Roman" w:hAnsi="Times New Roman"/>
          <w:sz w:val="28"/>
          <w:szCs w:val="28"/>
        </w:rPr>
      </w:pPr>
    </w:p>
    <w:p w:rsidR="0014183A" w:rsidRDefault="0014183A" w:rsidP="00335951">
      <w:pPr>
        <w:spacing w:after="0"/>
        <w:ind w:right="-61"/>
        <w:rPr>
          <w:rFonts w:ascii="Times New Roman" w:hAnsi="Times New Roman"/>
          <w:sz w:val="28"/>
          <w:szCs w:val="28"/>
        </w:rPr>
      </w:pPr>
    </w:p>
    <w:p w:rsidR="0014183A" w:rsidRDefault="0014183A" w:rsidP="00335951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Дата_________________</w:t>
      </w:r>
    </w:p>
    <w:p w:rsidR="0014183A" w:rsidRDefault="0014183A" w:rsidP="00335951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Подпись______________</w:t>
      </w:r>
    </w:p>
    <w:p w:rsidR="0014183A" w:rsidRPr="00335951" w:rsidRDefault="0014183A" w:rsidP="00335951">
      <w:pPr>
        <w:spacing w:after="0"/>
        <w:ind w:right="-61"/>
        <w:jc w:val="right"/>
        <w:rPr>
          <w:rFonts w:ascii="Times New Roman" w:hAnsi="Times New Roman"/>
          <w:sz w:val="28"/>
          <w:szCs w:val="28"/>
        </w:rPr>
      </w:pPr>
    </w:p>
    <w:sectPr w:rsidR="0014183A" w:rsidRPr="00335951" w:rsidSect="00335951">
      <w:pgSz w:w="16838" w:h="11906" w:orient="landscape"/>
      <w:pgMar w:top="851" w:right="9183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3F98"/>
    <w:rsid w:val="00064C54"/>
    <w:rsid w:val="0014183A"/>
    <w:rsid w:val="00255E4B"/>
    <w:rsid w:val="00335951"/>
    <w:rsid w:val="003E64C6"/>
    <w:rsid w:val="005F18C3"/>
    <w:rsid w:val="008205F2"/>
    <w:rsid w:val="00C638C6"/>
    <w:rsid w:val="00F93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8C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2</Pages>
  <Words>145</Words>
  <Characters>829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Дмитрий</cp:lastModifiedBy>
  <cp:revision>3</cp:revision>
  <cp:lastPrinted>2017-03-05T08:34:00Z</cp:lastPrinted>
  <dcterms:created xsi:type="dcterms:W3CDTF">2017-03-05T08:35:00Z</dcterms:created>
  <dcterms:modified xsi:type="dcterms:W3CDTF">2017-03-25T20:21:00Z</dcterms:modified>
</cp:coreProperties>
</file>